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C9" w:rsidRDefault="007A07C9" w:rsidP="00FA7651">
      <w:pPr>
        <w:ind w:left="2160" w:hanging="2160"/>
        <w:rPr>
          <w:sz w:val="28"/>
          <w:szCs w:val="28"/>
        </w:rPr>
      </w:pPr>
    </w:p>
    <w:p w:rsidR="0017793C" w:rsidRDefault="0017793C" w:rsidP="0017793C">
      <w:pPr>
        <w:ind w:left="2160" w:hanging="2160"/>
        <w:jc w:val="center"/>
        <w:rPr>
          <w:sz w:val="28"/>
          <w:szCs w:val="28"/>
        </w:rPr>
      </w:pPr>
      <w:r>
        <w:rPr>
          <w:sz w:val="28"/>
          <w:szCs w:val="28"/>
        </w:rPr>
        <w:t>VILLAGE OF YOUNGSTOWN</w:t>
      </w:r>
    </w:p>
    <w:p w:rsidR="0017793C" w:rsidRDefault="0017793C" w:rsidP="0017793C">
      <w:pPr>
        <w:ind w:left="2160" w:hanging="2160"/>
        <w:jc w:val="center"/>
        <w:rPr>
          <w:sz w:val="28"/>
          <w:szCs w:val="28"/>
        </w:rPr>
      </w:pPr>
      <w:r>
        <w:rPr>
          <w:sz w:val="28"/>
          <w:szCs w:val="28"/>
        </w:rPr>
        <w:t>IN THE PROVINCE OF ALBERTA</w:t>
      </w:r>
    </w:p>
    <w:p w:rsidR="0017793C" w:rsidRDefault="0017793C" w:rsidP="0017793C">
      <w:pPr>
        <w:ind w:left="2160" w:hanging="2160"/>
        <w:jc w:val="center"/>
        <w:rPr>
          <w:sz w:val="28"/>
          <w:szCs w:val="28"/>
        </w:rPr>
      </w:pPr>
      <w:r>
        <w:rPr>
          <w:sz w:val="28"/>
          <w:szCs w:val="28"/>
        </w:rPr>
        <w:t>BYLAW 22-72</w:t>
      </w:r>
      <w:r w:rsidR="00EC600E">
        <w:rPr>
          <w:sz w:val="28"/>
          <w:szCs w:val="28"/>
        </w:rPr>
        <w:t>5</w:t>
      </w:r>
    </w:p>
    <w:p w:rsidR="0017793C" w:rsidRDefault="00EC600E" w:rsidP="0017793C">
      <w:pPr>
        <w:ind w:left="2160" w:hanging="2160"/>
        <w:jc w:val="center"/>
        <w:rPr>
          <w:sz w:val="28"/>
          <w:szCs w:val="28"/>
        </w:rPr>
      </w:pPr>
      <w:r>
        <w:rPr>
          <w:sz w:val="28"/>
          <w:szCs w:val="28"/>
        </w:rPr>
        <w:t>MUNICIPAL FEES</w:t>
      </w:r>
      <w:r w:rsidR="00A03D95">
        <w:rPr>
          <w:sz w:val="28"/>
          <w:szCs w:val="28"/>
        </w:rPr>
        <w:t xml:space="preserve"> </w:t>
      </w:r>
    </w:p>
    <w:p w:rsidR="0017793C" w:rsidRDefault="0017793C" w:rsidP="00FA7651">
      <w:pPr>
        <w:ind w:left="2160" w:hanging="2160"/>
        <w:rPr>
          <w:sz w:val="28"/>
          <w:szCs w:val="28"/>
        </w:rPr>
      </w:pPr>
    </w:p>
    <w:p w:rsidR="0042661E" w:rsidRPr="0042661E" w:rsidRDefault="0042661E" w:rsidP="0042661E">
      <w:pPr>
        <w:rPr>
          <w:b/>
          <w:bCs/>
        </w:rPr>
      </w:pPr>
      <w:r w:rsidRPr="0042661E">
        <w:rPr>
          <w:b/>
          <w:bCs/>
        </w:rPr>
        <w:t xml:space="preserve">A BYLAW OF THE VILLAGE OF </w:t>
      </w:r>
      <w:r w:rsidR="00DB6DEE">
        <w:rPr>
          <w:b/>
          <w:bCs/>
        </w:rPr>
        <w:t>YOUNGSTOWN</w:t>
      </w:r>
      <w:r w:rsidRPr="0042661E">
        <w:rPr>
          <w:b/>
          <w:bCs/>
        </w:rPr>
        <w:t xml:space="preserve"> IN THE P</w:t>
      </w:r>
      <w:r w:rsidR="00EC600E">
        <w:rPr>
          <w:b/>
          <w:bCs/>
        </w:rPr>
        <w:t>ROVINCE OF ALBERTA TO SET FEES AND RATES REPECTING SERVICES AND GOODS PROVIDED BY</w:t>
      </w:r>
      <w:r w:rsidR="00A03D95">
        <w:rPr>
          <w:b/>
          <w:bCs/>
        </w:rPr>
        <w:t xml:space="preserve"> THE VILLAGE OF YOUNGSTOWN</w:t>
      </w:r>
    </w:p>
    <w:p w:rsidR="0042661E" w:rsidRPr="0042661E" w:rsidRDefault="0042661E" w:rsidP="0042661E">
      <w:pPr>
        <w:rPr>
          <w:b/>
          <w:bCs/>
        </w:rPr>
      </w:pPr>
    </w:p>
    <w:p w:rsidR="0042661E" w:rsidRPr="0042661E" w:rsidRDefault="0042661E" w:rsidP="0042661E">
      <w:r w:rsidRPr="0042661E">
        <w:rPr>
          <w:b/>
        </w:rPr>
        <w:t xml:space="preserve">WHEREAS </w:t>
      </w:r>
      <w:r w:rsidR="00011128">
        <w:t>the</w:t>
      </w:r>
      <w:r w:rsidRPr="0042661E">
        <w:t xml:space="preserve"> </w:t>
      </w:r>
      <w:r w:rsidRPr="0042661E">
        <w:rPr>
          <w:i/>
          <w:iCs/>
        </w:rPr>
        <w:t>Municipal Government Act</w:t>
      </w:r>
      <w:r w:rsidRPr="0042661E">
        <w:t>, Revised</w:t>
      </w:r>
      <w:r w:rsidR="00011128">
        <w:t xml:space="preserve"> Statutes of Alberta 2000</w:t>
      </w:r>
      <w:r w:rsidR="00011128" w:rsidRPr="00011128">
        <w:t xml:space="preserve"> Chapter M-26</w:t>
      </w:r>
      <w:r w:rsidR="00011128">
        <w:t xml:space="preserve">, as amended, </w:t>
      </w:r>
      <w:r w:rsidR="00BD67F0">
        <w:t>authorizes</w:t>
      </w:r>
      <w:r w:rsidR="00011128">
        <w:t xml:space="preserve"> the municipality to adopt a bylaw to establish </w:t>
      </w:r>
      <w:r w:rsidR="00BD67F0">
        <w:t>and charge fees and rates, and</w:t>
      </w:r>
    </w:p>
    <w:p w:rsidR="0042661E" w:rsidRPr="0042661E" w:rsidRDefault="0042661E" w:rsidP="0042661E">
      <w:pPr>
        <w:rPr>
          <w:b/>
        </w:rPr>
      </w:pPr>
    </w:p>
    <w:p w:rsidR="0042661E" w:rsidRDefault="0042661E" w:rsidP="0042661E">
      <w:pPr>
        <w:rPr>
          <w:b/>
        </w:rPr>
      </w:pPr>
      <w:r w:rsidRPr="0042661E">
        <w:rPr>
          <w:b/>
        </w:rPr>
        <w:t xml:space="preserve">NOW THEREFORE </w:t>
      </w:r>
      <w:r w:rsidRPr="0042661E">
        <w:t xml:space="preserve">the Council of the Village of </w:t>
      </w:r>
      <w:r w:rsidR="00DB6DEE">
        <w:t>Youngstown</w:t>
      </w:r>
      <w:r w:rsidRPr="0042661E">
        <w:t>, in the Province of Alberta, duly assembled, enacts as follows:</w:t>
      </w:r>
      <w:r w:rsidRPr="0042661E">
        <w:rPr>
          <w:b/>
        </w:rPr>
        <w:t xml:space="preserve"> </w:t>
      </w:r>
    </w:p>
    <w:p w:rsidR="008808B2" w:rsidRDefault="008808B2" w:rsidP="0042661E">
      <w:pPr>
        <w:rPr>
          <w:b/>
        </w:rPr>
      </w:pPr>
    </w:p>
    <w:p w:rsidR="00864A5F" w:rsidRDefault="00864A5F" w:rsidP="00864A5F">
      <w:pPr>
        <w:ind w:left="360" w:hanging="360"/>
        <w:rPr>
          <w:b/>
        </w:rPr>
      </w:pPr>
      <w:r w:rsidRPr="00864A5F">
        <w:t>1.</w:t>
      </w:r>
      <w:r>
        <w:rPr>
          <w:b/>
        </w:rPr>
        <w:t xml:space="preserve"> </w:t>
      </w:r>
      <w:r>
        <w:rPr>
          <w:b/>
        </w:rPr>
        <w:tab/>
      </w:r>
      <w:r w:rsidRPr="00864A5F">
        <w:rPr>
          <w:b/>
        </w:rPr>
        <w:t>ENACTMENT</w:t>
      </w:r>
    </w:p>
    <w:p w:rsidR="00864A5F" w:rsidRDefault="00864A5F" w:rsidP="00864A5F">
      <w:pPr>
        <w:ind w:left="360" w:hanging="360"/>
        <w:rPr>
          <w:b/>
        </w:rPr>
      </w:pPr>
    </w:p>
    <w:p w:rsidR="00C544B0" w:rsidRPr="00C544B0" w:rsidRDefault="00C544B0" w:rsidP="00864A5F">
      <w:pPr>
        <w:pStyle w:val="ListParagraph"/>
        <w:numPr>
          <w:ilvl w:val="0"/>
          <w:numId w:val="14"/>
        </w:numPr>
      </w:pPr>
      <w:r w:rsidRPr="00C544B0">
        <w:t>This bylaw will be cited as the Municipal Fees Bylaw.</w:t>
      </w:r>
    </w:p>
    <w:p w:rsidR="00864A5F" w:rsidRPr="00864A5F" w:rsidRDefault="00864A5F" w:rsidP="00864A5F">
      <w:pPr>
        <w:pStyle w:val="ListParagraph"/>
        <w:numPr>
          <w:ilvl w:val="0"/>
          <w:numId w:val="14"/>
        </w:numPr>
        <w:rPr>
          <w:b/>
        </w:rPr>
      </w:pPr>
      <w:r>
        <w:t>The user fees and charges are established by this bylaw as detailed in the attached Schedule “A”.</w:t>
      </w:r>
    </w:p>
    <w:p w:rsidR="00864A5F" w:rsidRDefault="00864A5F" w:rsidP="00864A5F">
      <w:pPr>
        <w:rPr>
          <w:b/>
        </w:rPr>
      </w:pPr>
    </w:p>
    <w:p w:rsidR="00864A5F" w:rsidRPr="00864A5F" w:rsidRDefault="00864A5F" w:rsidP="00864A5F">
      <w:pPr>
        <w:rPr>
          <w:b/>
        </w:rPr>
      </w:pPr>
    </w:p>
    <w:p w:rsidR="008808B2" w:rsidRDefault="00864A5F" w:rsidP="00433DEA">
      <w:pPr>
        <w:pStyle w:val="ListParagraph"/>
        <w:ind w:left="360" w:hanging="360"/>
        <w:rPr>
          <w:b/>
        </w:rPr>
      </w:pPr>
      <w:r>
        <w:t>2</w:t>
      </w:r>
      <w:r w:rsidR="00433DEA">
        <w:t>.</w:t>
      </w:r>
      <w:r w:rsidR="00433DEA">
        <w:tab/>
      </w:r>
      <w:r w:rsidR="00A23D3D">
        <w:rPr>
          <w:b/>
        </w:rPr>
        <w:t>SEVERABILITY</w:t>
      </w:r>
    </w:p>
    <w:p w:rsidR="00A23D3D" w:rsidRDefault="00A23D3D" w:rsidP="00433DEA">
      <w:pPr>
        <w:pStyle w:val="ListParagraph"/>
        <w:ind w:left="360" w:hanging="360"/>
        <w:rPr>
          <w:b/>
        </w:rPr>
      </w:pPr>
    </w:p>
    <w:p w:rsidR="0042661E" w:rsidRPr="0042661E" w:rsidRDefault="00A23D3D" w:rsidP="00DB727B">
      <w:pPr>
        <w:pStyle w:val="ListParagraph"/>
        <w:numPr>
          <w:ilvl w:val="0"/>
          <w:numId w:val="11"/>
        </w:numPr>
      </w:pPr>
      <w:r w:rsidRPr="00A23D3D">
        <w:t xml:space="preserve">Each separate </w:t>
      </w:r>
      <w:r w:rsidR="00864A5F">
        <w:t>p</w:t>
      </w:r>
      <w:r w:rsidRPr="00A23D3D">
        <w:t>rovision of this Bylaw</w:t>
      </w:r>
      <w:r>
        <w:t xml:space="preserve"> shall be deemed independent of all provisions, and if any provision of this bylaw be declared invalid, all other provisions shall remain valid and enforc</w:t>
      </w:r>
      <w:r w:rsidR="00DB727B">
        <w:t>e</w:t>
      </w:r>
      <w:r>
        <w:t>able</w:t>
      </w:r>
      <w:r w:rsidR="00DB727B">
        <w:t>.</w:t>
      </w:r>
      <w:r w:rsidR="0042661E" w:rsidRPr="0042661E">
        <w:br/>
      </w:r>
    </w:p>
    <w:p w:rsidR="0042661E" w:rsidRPr="0042661E" w:rsidRDefault="00864A5F" w:rsidP="00433DEA">
      <w:pPr>
        <w:tabs>
          <w:tab w:val="left" w:pos="360"/>
          <w:tab w:val="left" w:pos="540"/>
        </w:tabs>
      </w:pPr>
      <w:r>
        <w:rPr>
          <w:bCs/>
        </w:rPr>
        <w:t>3</w:t>
      </w:r>
      <w:r w:rsidR="00433DEA">
        <w:rPr>
          <w:bCs/>
        </w:rPr>
        <w:t>.</w:t>
      </w:r>
      <w:r w:rsidR="00433DEA">
        <w:rPr>
          <w:bCs/>
        </w:rPr>
        <w:tab/>
      </w:r>
      <w:r w:rsidR="0042661E" w:rsidRPr="0042661E">
        <w:rPr>
          <w:b/>
          <w:bCs/>
        </w:rPr>
        <w:t>REPEAL</w:t>
      </w:r>
    </w:p>
    <w:p w:rsidR="0042661E" w:rsidRPr="0042661E" w:rsidRDefault="0042661E" w:rsidP="0042661E">
      <w:r w:rsidRPr="0042661E">
        <w:rPr>
          <w:b/>
          <w:bCs/>
        </w:rPr>
        <w:t xml:space="preserve"> </w:t>
      </w:r>
    </w:p>
    <w:p w:rsidR="0042661E" w:rsidRPr="0042661E" w:rsidRDefault="0042661E" w:rsidP="00433DEA">
      <w:pPr>
        <w:pStyle w:val="ListParagraph"/>
        <w:numPr>
          <w:ilvl w:val="0"/>
          <w:numId w:val="9"/>
        </w:numPr>
      </w:pPr>
      <w:r w:rsidRPr="0042661E">
        <w:t xml:space="preserve">That Bylaw </w:t>
      </w:r>
      <w:r w:rsidR="00BD67F0">
        <w:t>00-673</w:t>
      </w:r>
      <w:r w:rsidR="00DB727B">
        <w:t>,</w:t>
      </w:r>
      <w:r w:rsidR="00BD67F0">
        <w:t xml:space="preserve"> policies #8-2, #8-2.1, </w:t>
      </w:r>
      <w:r w:rsidR="007E7F50">
        <w:t>#8-2.2, and #8-2.3</w:t>
      </w:r>
      <w:r w:rsidR="00BD67F0">
        <w:t xml:space="preserve"> </w:t>
      </w:r>
      <w:r w:rsidRPr="0042661E">
        <w:t xml:space="preserve">thereto </w:t>
      </w:r>
      <w:proofErr w:type="gramStart"/>
      <w:r w:rsidRPr="0042661E">
        <w:t>be</w:t>
      </w:r>
      <w:proofErr w:type="gramEnd"/>
      <w:r w:rsidRPr="0042661E">
        <w:t xml:space="preserve"> hereby repealed. </w:t>
      </w:r>
      <w:r w:rsidRPr="0042661E">
        <w:br/>
      </w:r>
    </w:p>
    <w:p w:rsidR="0042661E" w:rsidRPr="0042661E" w:rsidRDefault="00864A5F" w:rsidP="001920F7">
      <w:pPr>
        <w:tabs>
          <w:tab w:val="left" w:pos="360"/>
        </w:tabs>
      </w:pPr>
      <w:r>
        <w:rPr>
          <w:bCs/>
        </w:rPr>
        <w:t>4</w:t>
      </w:r>
      <w:r w:rsidR="001920F7" w:rsidRPr="001920F7">
        <w:rPr>
          <w:bCs/>
        </w:rPr>
        <w:t>.</w:t>
      </w:r>
      <w:r w:rsidR="001920F7">
        <w:rPr>
          <w:b/>
          <w:bCs/>
        </w:rPr>
        <w:t xml:space="preserve"> </w:t>
      </w:r>
      <w:r w:rsidR="001920F7">
        <w:rPr>
          <w:b/>
          <w:bCs/>
        </w:rPr>
        <w:tab/>
      </w:r>
      <w:r w:rsidR="0042661E" w:rsidRPr="0042661E">
        <w:rPr>
          <w:b/>
          <w:bCs/>
        </w:rPr>
        <w:t xml:space="preserve">EFFECTIVE DATE </w:t>
      </w:r>
    </w:p>
    <w:p w:rsidR="0042661E" w:rsidRPr="0042661E" w:rsidRDefault="0042661E" w:rsidP="0042661E"/>
    <w:p w:rsidR="0042661E" w:rsidRPr="0042661E" w:rsidRDefault="0042661E" w:rsidP="00966A3D">
      <w:pPr>
        <w:pStyle w:val="ListParagraph"/>
        <w:numPr>
          <w:ilvl w:val="0"/>
          <w:numId w:val="10"/>
        </w:numPr>
      </w:pPr>
      <w:r w:rsidRPr="0042661E">
        <w:t xml:space="preserve">This Bylaw shall come into full force and effect, on the date of third and final                 reading. </w:t>
      </w:r>
    </w:p>
    <w:p w:rsidR="0042661E" w:rsidRDefault="0042661E" w:rsidP="0042661E"/>
    <w:p w:rsidR="0042661E" w:rsidRPr="0042661E" w:rsidRDefault="0042661E" w:rsidP="0042661E">
      <w:r w:rsidRPr="0042661E">
        <w:t xml:space="preserve">READ a first time in Council this </w:t>
      </w:r>
      <w:r w:rsidR="007E7F50">
        <w:t>5th</w:t>
      </w:r>
      <w:r w:rsidRPr="0042661E">
        <w:t xml:space="preserve"> day of </w:t>
      </w:r>
      <w:r w:rsidR="007E7F50">
        <w:t>April</w:t>
      </w:r>
      <w:r w:rsidRPr="0042661E">
        <w:t>, 20</w:t>
      </w:r>
      <w:r w:rsidR="00670485">
        <w:t>22</w:t>
      </w:r>
      <w:r w:rsidRPr="0042661E">
        <w:t xml:space="preserve">. </w:t>
      </w:r>
    </w:p>
    <w:p w:rsidR="0042661E" w:rsidRPr="0042661E" w:rsidRDefault="0042661E" w:rsidP="0042661E"/>
    <w:p w:rsidR="0042661E" w:rsidRPr="0042661E" w:rsidRDefault="0042661E" w:rsidP="0042661E">
      <w:r w:rsidRPr="0042661E">
        <w:t xml:space="preserve">READ a second time in Council this </w:t>
      </w:r>
      <w:r w:rsidR="007E7F50">
        <w:t>5th</w:t>
      </w:r>
      <w:r w:rsidRPr="0042661E">
        <w:t xml:space="preserve"> day of </w:t>
      </w:r>
      <w:r w:rsidR="007E7F50">
        <w:t>April</w:t>
      </w:r>
      <w:r w:rsidRPr="0042661E">
        <w:t>, 20</w:t>
      </w:r>
      <w:r w:rsidR="00670485">
        <w:t>22</w:t>
      </w:r>
      <w:r w:rsidRPr="0042661E">
        <w:t>.</w:t>
      </w:r>
    </w:p>
    <w:p w:rsidR="0042661E" w:rsidRPr="0042661E" w:rsidRDefault="0042661E" w:rsidP="0042661E"/>
    <w:p w:rsidR="0042661E" w:rsidRPr="0042661E" w:rsidRDefault="0042661E" w:rsidP="0042661E">
      <w:r w:rsidRPr="0042661E">
        <w:t xml:space="preserve">READ a third time in Council and finally passed this </w:t>
      </w:r>
      <w:r w:rsidR="007E7F50">
        <w:t>5th</w:t>
      </w:r>
      <w:r w:rsidRPr="0042661E">
        <w:t xml:space="preserve"> day of </w:t>
      </w:r>
      <w:r w:rsidR="007E7F50">
        <w:t>April</w:t>
      </w:r>
      <w:r w:rsidRPr="0042661E">
        <w:t>, 20</w:t>
      </w:r>
      <w:r w:rsidR="00670485">
        <w:t>22</w:t>
      </w:r>
      <w:r w:rsidRPr="0042661E">
        <w:t>.</w:t>
      </w:r>
    </w:p>
    <w:p w:rsidR="0042661E" w:rsidRPr="0042661E" w:rsidRDefault="0042661E" w:rsidP="0042661E"/>
    <w:p w:rsidR="0042661E" w:rsidRPr="0042661E" w:rsidRDefault="0042661E" w:rsidP="0042661E"/>
    <w:p w:rsidR="0042661E" w:rsidRPr="0042661E" w:rsidRDefault="0042661E" w:rsidP="0042661E"/>
    <w:p w:rsidR="0042661E" w:rsidRPr="0042661E" w:rsidRDefault="0042661E" w:rsidP="0042661E">
      <w:r w:rsidRPr="0042661E">
        <w:t>__________________________</w:t>
      </w:r>
      <w:r w:rsidRPr="0042661E">
        <w:tab/>
      </w:r>
      <w:r w:rsidRPr="0042661E">
        <w:tab/>
      </w:r>
      <w:r w:rsidRPr="0042661E">
        <w:tab/>
        <w:t>___________________________</w:t>
      </w:r>
    </w:p>
    <w:p w:rsidR="0042661E" w:rsidRPr="0042661E" w:rsidRDefault="00E835DE" w:rsidP="0042661E">
      <w:r>
        <w:t xml:space="preserve">Robert </w:t>
      </w:r>
      <w:proofErr w:type="spellStart"/>
      <w:r>
        <w:t>Blagen</w:t>
      </w:r>
      <w:proofErr w:type="spellEnd"/>
      <w:r w:rsidR="0042661E" w:rsidRPr="0042661E">
        <w:tab/>
      </w:r>
      <w:r w:rsidR="0042661E" w:rsidRPr="0042661E">
        <w:tab/>
      </w:r>
      <w:r w:rsidR="0042661E" w:rsidRPr="0042661E">
        <w:tab/>
      </w:r>
      <w:r w:rsidR="0042661E" w:rsidRPr="0042661E">
        <w:tab/>
      </w:r>
      <w:r w:rsidR="0042661E" w:rsidRPr="0042661E">
        <w:tab/>
      </w:r>
      <w:r w:rsidR="0042661E" w:rsidRPr="0042661E">
        <w:tab/>
      </w:r>
      <w:r>
        <w:t xml:space="preserve">Emma </w:t>
      </w:r>
      <w:proofErr w:type="spellStart"/>
      <w:r>
        <w:t>Garlock</w:t>
      </w:r>
      <w:proofErr w:type="spellEnd"/>
      <w:r w:rsidR="0042661E" w:rsidRPr="0042661E">
        <w:tab/>
      </w:r>
    </w:p>
    <w:p w:rsidR="0042661E" w:rsidRPr="0042661E" w:rsidRDefault="0042661E" w:rsidP="0042661E">
      <w:r w:rsidRPr="0042661E">
        <w:t>Mayor</w:t>
      </w:r>
      <w:r w:rsidRPr="0042661E">
        <w:tab/>
      </w:r>
      <w:r w:rsidRPr="0042661E">
        <w:tab/>
      </w:r>
      <w:r w:rsidRPr="0042661E">
        <w:tab/>
      </w:r>
      <w:r w:rsidRPr="0042661E">
        <w:tab/>
      </w:r>
      <w:r w:rsidRPr="0042661E">
        <w:tab/>
      </w:r>
      <w:r w:rsidRPr="0042661E">
        <w:tab/>
      </w:r>
      <w:r w:rsidRPr="0042661E">
        <w:tab/>
      </w:r>
      <w:r w:rsidR="00E835DE">
        <w:t>Municipal Administrator</w:t>
      </w:r>
    </w:p>
    <w:p w:rsidR="0042661E" w:rsidRPr="0042661E" w:rsidRDefault="0042661E" w:rsidP="0042661E"/>
    <w:p w:rsidR="0073543D" w:rsidRDefault="0073543D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/>
    <w:p w:rsidR="00C544B0" w:rsidRDefault="00C544B0" w:rsidP="0073543D">
      <w:pPr>
        <w:rPr>
          <w:b/>
        </w:rPr>
      </w:pPr>
      <w:r w:rsidRPr="00C544B0">
        <w:rPr>
          <w:b/>
        </w:rPr>
        <w:t>Bylaw 22-725 Municipal Fees Bylaw</w:t>
      </w:r>
    </w:p>
    <w:p w:rsidR="00C544B0" w:rsidRPr="009E3288" w:rsidRDefault="00C544B0" w:rsidP="0073543D">
      <w:pPr>
        <w:rPr>
          <w:b/>
        </w:rPr>
      </w:pPr>
      <w:r w:rsidRPr="009E3288">
        <w:rPr>
          <w:b/>
        </w:rPr>
        <w:t>Schedule “A”</w:t>
      </w:r>
    </w:p>
    <w:p w:rsidR="00C544B0" w:rsidRDefault="00C544B0" w:rsidP="0073543D"/>
    <w:p w:rsidR="009E3288" w:rsidRDefault="009E3288" w:rsidP="0073543D"/>
    <w:p w:rsidR="009E3288" w:rsidRDefault="009E3288" w:rsidP="0073543D"/>
    <w:p w:rsidR="00C544B0" w:rsidRDefault="00C544B0" w:rsidP="0073543D">
      <w:r>
        <w:t>Appeal Fees</w:t>
      </w:r>
    </w:p>
    <w:p w:rsidR="00C544B0" w:rsidRDefault="00C544B0" w:rsidP="00C544B0">
      <w:pPr>
        <w:pStyle w:val="ListParagraph"/>
        <w:numPr>
          <w:ilvl w:val="0"/>
          <w:numId w:val="15"/>
        </w:numPr>
      </w:pPr>
      <w:r>
        <w:t>Assessment Appeals - $50</w:t>
      </w:r>
    </w:p>
    <w:p w:rsidR="00C544B0" w:rsidRDefault="00C544B0" w:rsidP="00C544B0">
      <w:pPr>
        <w:pStyle w:val="ListParagraph"/>
        <w:numPr>
          <w:ilvl w:val="0"/>
          <w:numId w:val="15"/>
        </w:numPr>
      </w:pPr>
      <w:r>
        <w:t>Subdivision and Development Appeals - $200</w:t>
      </w:r>
    </w:p>
    <w:p w:rsidR="001C70FA" w:rsidRDefault="001C70FA" w:rsidP="001C70FA"/>
    <w:p w:rsidR="001C70FA" w:rsidRDefault="001C70FA" w:rsidP="001C70FA">
      <w:r>
        <w:t>Planning and Development Fees</w:t>
      </w:r>
    </w:p>
    <w:p w:rsidR="001C70FA" w:rsidRDefault="001C70FA" w:rsidP="001C70FA">
      <w:pPr>
        <w:pStyle w:val="ListParagraph"/>
        <w:numPr>
          <w:ilvl w:val="0"/>
          <w:numId w:val="16"/>
        </w:numPr>
      </w:pPr>
      <w:r>
        <w:t>Compliance letter - $25</w:t>
      </w:r>
    </w:p>
    <w:p w:rsidR="001C70FA" w:rsidRDefault="001C70FA" w:rsidP="001C70FA">
      <w:pPr>
        <w:pStyle w:val="ListParagraph"/>
        <w:numPr>
          <w:ilvl w:val="0"/>
          <w:numId w:val="16"/>
        </w:numPr>
      </w:pPr>
      <w:r>
        <w:t>Development Permit - $25</w:t>
      </w:r>
    </w:p>
    <w:p w:rsidR="001C70FA" w:rsidRDefault="001C70FA" w:rsidP="001C70FA">
      <w:pPr>
        <w:pStyle w:val="ListParagraph"/>
        <w:numPr>
          <w:ilvl w:val="0"/>
          <w:numId w:val="16"/>
        </w:numPr>
      </w:pPr>
      <w:r>
        <w:t>Land Use Rezoning $500</w:t>
      </w:r>
    </w:p>
    <w:p w:rsidR="001C70FA" w:rsidRDefault="001C70FA" w:rsidP="001C70FA"/>
    <w:p w:rsidR="001C70FA" w:rsidRDefault="001C70FA" w:rsidP="001C70FA">
      <w:r>
        <w:t>Public Works</w:t>
      </w:r>
    </w:p>
    <w:p w:rsidR="001C70FA" w:rsidRDefault="006E3619" w:rsidP="001C70FA">
      <w:pPr>
        <w:pStyle w:val="ListParagraph"/>
        <w:numPr>
          <w:ilvl w:val="0"/>
          <w:numId w:val="17"/>
        </w:numPr>
      </w:pPr>
      <w:r>
        <w:t>Hourly charge for grass cutting is $75.00 an hour based on a minimum charge of $100 per parcel of land</w:t>
      </w:r>
    </w:p>
    <w:p w:rsidR="006E3619" w:rsidRDefault="006E3619" w:rsidP="001C70FA">
      <w:pPr>
        <w:pStyle w:val="ListParagraph"/>
        <w:numPr>
          <w:ilvl w:val="0"/>
          <w:numId w:val="17"/>
        </w:numPr>
      </w:pPr>
      <w:r>
        <w:t>Hourly rate for Village equipment and the foreman is $120</w:t>
      </w:r>
    </w:p>
    <w:p w:rsidR="006E3619" w:rsidRDefault="006E3619" w:rsidP="001C70FA">
      <w:pPr>
        <w:pStyle w:val="ListParagraph"/>
        <w:numPr>
          <w:ilvl w:val="0"/>
          <w:numId w:val="17"/>
        </w:numPr>
      </w:pPr>
      <w:r>
        <w:t>Hourly rate for the Village foreman is $50</w:t>
      </w:r>
    </w:p>
    <w:p w:rsidR="006E3619" w:rsidRDefault="006E3619" w:rsidP="006E3619"/>
    <w:p w:rsidR="006E3619" w:rsidRDefault="006E3619" w:rsidP="006E3619">
      <w:r>
        <w:t>Sewer Snake</w:t>
      </w:r>
    </w:p>
    <w:p w:rsidR="006E3619" w:rsidRDefault="006E3619" w:rsidP="006E3619">
      <w:pPr>
        <w:pStyle w:val="ListParagraph"/>
        <w:numPr>
          <w:ilvl w:val="0"/>
          <w:numId w:val="18"/>
        </w:numPr>
      </w:pPr>
      <w:r>
        <w:t>Snake rental - $25.00 per hour</w:t>
      </w:r>
    </w:p>
    <w:p w:rsidR="006E3619" w:rsidRDefault="006E3619" w:rsidP="006E3619">
      <w:pPr>
        <w:pStyle w:val="ListParagraph"/>
        <w:numPr>
          <w:ilvl w:val="0"/>
          <w:numId w:val="18"/>
        </w:numPr>
      </w:pPr>
      <w:r>
        <w:t>Snake rental with Village employee - $75 per hour (employees discretion)</w:t>
      </w:r>
    </w:p>
    <w:p w:rsidR="006E3619" w:rsidRDefault="00F44020" w:rsidP="006E3619">
      <w:pPr>
        <w:pStyle w:val="ListParagraph"/>
        <w:numPr>
          <w:ilvl w:val="0"/>
          <w:numId w:val="18"/>
        </w:numPr>
      </w:pPr>
      <w:r>
        <w:t>Sewer lines are the responsibility of the taxpayer to the main sewer line</w:t>
      </w:r>
    </w:p>
    <w:p w:rsidR="00F44020" w:rsidRDefault="00F44020" w:rsidP="00F44020"/>
    <w:p w:rsidR="00F44020" w:rsidRDefault="00F44020" w:rsidP="00F44020">
      <w:r>
        <w:t>User Fees and Charges</w:t>
      </w:r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>Copy of document - $10 per document</w:t>
      </w:r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>Faxing - $1 per page</w:t>
      </w:r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 xml:space="preserve">NSF </w:t>
      </w:r>
      <w:proofErr w:type="spellStart"/>
      <w:r>
        <w:t>Cheque</w:t>
      </w:r>
      <w:proofErr w:type="spellEnd"/>
      <w:r>
        <w:t xml:space="preserve"> - $25</w:t>
      </w:r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 xml:space="preserve">Photocopying per page - $0.25 black and white $1 </w:t>
      </w:r>
      <w:proofErr w:type="spellStart"/>
      <w:r>
        <w:t>colour</w:t>
      </w:r>
      <w:proofErr w:type="spellEnd"/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>Tax Certificates and Assessment Letters - $20</w:t>
      </w:r>
    </w:p>
    <w:p w:rsidR="00F44020" w:rsidRDefault="00F44020" w:rsidP="00F44020">
      <w:pPr>
        <w:pStyle w:val="ListParagraph"/>
        <w:numPr>
          <w:ilvl w:val="0"/>
          <w:numId w:val="19"/>
        </w:numPr>
      </w:pPr>
      <w:r>
        <w:t>Title Searches - $15</w:t>
      </w:r>
    </w:p>
    <w:p w:rsidR="00F44020" w:rsidRDefault="00F44020" w:rsidP="00F44020"/>
    <w:p w:rsidR="00F44020" w:rsidRDefault="00F44020" w:rsidP="00F44020">
      <w:r>
        <w:t>Water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>Bulk Water Rates bypassing the coin machine or from a hydrant - $4 per cubic meter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>Tap on fee for taxpayers - $200 plus costs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 xml:space="preserve">Tap on fee for </w:t>
      </w:r>
      <w:proofErr w:type="spellStart"/>
      <w:r>
        <w:t>non taxpayers</w:t>
      </w:r>
      <w:proofErr w:type="spellEnd"/>
      <w:r>
        <w:t xml:space="preserve"> - $500 plus costs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>Water connection fee - $25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 xml:space="preserve">Water disconnection fee for </w:t>
      </w:r>
      <w:proofErr w:type="spellStart"/>
      <w:r>
        <w:t>non payment</w:t>
      </w:r>
      <w:proofErr w:type="spellEnd"/>
      <w:r>
        <w:t xml:space="preserve"> - $50</w:t>
      </w:r>
    </w:p>
    <w:p w:rsidR="00F44020" w:rsidRDefault="00F44020" w:rsidP="00F44020">
      <w:pPr>
        <w:pStyle w:val="ListParagraph"/>
        <w:numPr>
          <w:ilvl w:val="0"/>
          <w:numId w:val="20"/>
        </w:numPr>
      </w:pPr>
      <w:r>
        <w:t>Water lines are the responsibility of the taxpayer to the property line</w:t>
      </w:r>
    </w:p>
    <w:p w:rsidR="00554A2A" w:rsidRDefault="00554A2A" w:rsidP="00554A2A"/>
    <w:p w:rsidR="00554A2A" w:rsidRDefault="00247DE5" w:rsidP="00554A2A">
      <w:r>
        <w:t>Sewer Lagoon Dumping</w:t>
      </w:r>
      <w:bookmarkStart w:id="0" w:name="_GoBack"/>
      <w:bookmarkEnd w:id="0"/>
    </w:p>
    <w:p w:rsidR="00247DE5" w:rsidRDefault="00247DE5" w:rsidP="00247DE5">
      <w:pPr>
        <w:pStyle w:val="ListParagraph"/>
        <w:numPr>
          <w:ilvl w:val="0"/>
          <w:numId w:val="21"/>
        </w:numPr>
      </w:pPr>
      <w:r>
        <w:t>Single axle truck up to 7 cubic meters $35 a load</w:t>
      </w:r>
    </w:p>
    <w:p w:rsidR="00247DE5" w:rsidRDefault="00247DE5" w:rsidP="00247DE5">
      <w:pPr>
        <w:pStyle w:val="ListParagraph"/>
        <w:numPr>
          <w:ilvl w:val="0"/>
          <w:numId w:val="21"/>
        </w:numPr>
      </w:pPr>
      <w:r>
        <w:t>Tandem truck 10 cubic meters $50 a load</w:t>
      </w:r>
    </w:p>
    <w:p w:rsidR="00247DE5" w:rsidRPr="00C544B0" w:rsidRDefault="00247DE5" w:rsidP="00247DE5">
      <w:pPr>
        <w:pStyle w:val="ListParagraph"/>
        <w:numPr>
          <w:ilvl w:val="0"/>
          <w:numId w:val="21"/>
        </w:numPr>
      </w:pPr>
      <w:r>
        <w:t>Tri-drive truck 13 cubic meters $65 a load</w:t>
      </w:r>
    </w:p>
    <w:sectPr w:rsidR="00247DE5" w:rsidRPr="00C544B0" w:rsidSect="009B20EA">
      <w:headerReference w:type="default" r:id="rId9"/>
      <w:footerReference w:type="even" r:id="rId10"/>
      <w:footerReference w:type="default" r:id="rId11"/>
      <w:pgSz w:w="12240" w:h="20160" w:code="5"/>
      <w:pgMar w:top="2160" w:right="1440" w:bottom="8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7C" w:rsidRDefault="007C747C" w:rsidP="004D3426">
      <w:r>
        <w:separator/>
      </w:r>
    </w:p>
  </w:endnote>
  <w:endnote w:type="continuationSeparator" w:id="0">
    <w:p w:rsidR="007C747C" w:rsidRDefault="007C747C" w:rsidP="004D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Corbe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9483732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D3426" w:rsidRDefault="004D3426" w:rsidP="00422D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D3426" w:rsidRDefault="004D3426" w:rsidP="004D342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26" w:rsidRDefault="004D3426" w:rsidP="004D3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7C" w:rsidRDefault="007C747C" w:rsidP="004D3426">
      <w:r>
        <w:separator/>
      </w:r>
    </w:p>
  </w:footnote>
  <w:footnote w:type="continuationSeparator" w:id="0">
    <w:p w:rsidR="007C747C" w:rsidRDefault="007C747C" w:rsidP="004D3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26" w:rsidRDefault="005653A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0E81B72" wp14:editId="1371E452">
          <wp:simplePos x="0" y="0"/>
          <wp:positionH relativeFrom="page">
            <wp:posOffset>60385</wp:posOffset>
          </wp:positionH>
          <wp:positionV relativeFrom="page">
            <wp:posOffset>-672465</wp:posOffset>
          </wp:positionV>
          <wp:extent cx="7718746" cy="13793637"/>
          <wp:effectExtent l="0" t="0" r="0" b="0"/>
          <wp:wrapNone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746" cy="13793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97A"/>
    <w:multiLevelType w:val="hybridMultilevel"/>
    <w:tmpl w:val="AED48438"/>
    <w:lvl w:ilvl="0" w:tplc="C652BA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2E31"/>
    <w:multiLevelType w:val="hybridMultilevel"/>
    <w:tmpl w:val="AA1E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F285E"/>
    <w:multiLevelType w:val="hybridMultilevel"/>
    <w:tmpl w:val="A50E9E94"/>
    <w:lvl w:ilvl="0" w:tplc="C652BA90">
      <w:start w:val="1"/>
      <w:numFmt w:val="low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E65EF"/>
    <w:multiLevelType w:val="hybridMultilevel"/>
    <w:tmpl w:val="B44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D5A68"/>
    <w:multiLevelType w:val="hybridMultilevel"/>
    <w:tmpl w:val="0D7E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47D29"/>
    <w:multiLevelType w:val="hybridMultilevel"/>
    <w:tmpl w:val="EC9A7F2E"/>
    <w:lvl w:ilvl="0" w:tplc="C652BA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2FAB"/>
    <w:multiLevelType w:val="hybridMultilevel"/>
    <w:tmpl w:val="981E39C2"/>
    <w:lvl w:ilvl="0" w:tplc="04090001">
      <w:start w:val="1"/>
      <w:numFmt w:val="bullet"/>
      <w:lvlText w:val=""/>
      <w:lvlJc w:val="left"/>
      <w:pPr>
        <w:ind w:left="2510" w:hanging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2870" w:hanging="360"/>
      </w:pPr>
    </w:lvl>
    <w:lvl w:ilvl="2" w:tplc="0409001B" w:tentative="1">
      <w:start w:val="1"/>
      <w:numFmt w:val="lowerRoman"/>
      <w:lvlText w:val="%3."/>
      <w:lvlJc w:val="right"/>
      <w:pPr>
        <w:ind w:left="3590" w:hanging="180"/>
      </w:pPr>
    </w:lvl>
    <w:lvl w:ilvl="3" w:tplc="0409000F" w:tentative="1">
      <w:start w:val="1"/>
      <w:numFmt w:val="decimal"/>
      <w:lvlText w:val="%4."/>
      <w:lvlJc w:val="left"/>
      <w:pPr>
        <w:ind w:left="4310" w:hanging="360"/>
      </w:pPr>
    </w:lvl>
    <w:lvl w:ilvl="4" w:tplc="04090019" w:tentative="1">
      <w:start w:val="1"/>
      <w:numFmt w:val="lowerLetter"/>
      <w:lvlText w:val="%5."/>
      <w:lvlJc w:val="left"/>
      <w:pPr>
        <w:ind w:left="5030" w:hanging="360"/>
      </w:pPr>
    </w:lvl>
    <w:lvl w:ilvl="5" w:tplc="0409001B" w:tentative="1">
      <w:start w:val="1"/>
      <w:numFmt w:val="lowerRoman"/>
      <w:lvlText w:val="%6."/>
      <w:lvlJc w:val="right"/>
      <w:pPr>
        <w:ind w:left="5750" w:hanging="180"/>
      </w:pPr>
    </w:lvl>
    <w:lvl w:ilvl="6" w:tplc="0409000F" w:tentative="1">
      <w:start w:val="1"/>
      <w:numFmt w:val="decimal"/>
      <w:lvlText w:val="%7."/>
      <w:lvlJc w:val="left"/>
      <w:pPr>
        <w:ind w:left="6470" w:hanging="360"/>
      </w:pPr>
    </w:lvl>
    <w:lvl w:ilvl="7" w:tplc="04090019" w:tentative="1">
      <w:start w:val="1"/>
      <w:numFmt w:val="lowerLetter"/>
      <w:lvlText w:val="%8."/>
      <w:lvlJc w:val="left"/>
      <w:pPr>
        <w:ind w:left="7190" w:hanging="360"/>
      </w:pPr>
    </w:lvl>
    <w:lvl w:ilvl="8" w:tplc="04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223D4132"/>
    <w:multiLevelType w:val="hybridMultilevel"/>
    <w:tmpl w:val="A632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D4BC5"/>
    <w:multiLevelType w:val="hybridMultilevel"/>
    <w:tmpl w:val="20D6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82933"/>
    <w:multiLevelType w:val="multilevel"/>
    <w:tmpl w:val="92DC87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0CB16FE"/>
    <w:multiLevelType w:val="hybridMultilevel"/>
    <w:tmpl w:val="9266BD6A"/>
    <w:lvl w:ilvl="0" w:tplc="3C2E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41915"/>
    <w:multiLevelType w:val="hybridMultilevel"/>
    <w:tmpl w:val="DD08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100A3"/>
    <w:multiLevelType w:val="hybridMultilevel"/>
    <w:tmpl w:val="27AAEC64"/>
    <w:lvl w:ilvl="0" w:tplc="040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2870" w:hanging="360"/>
      </w:pPr>
    </w:lvl>
    <w:lvl w:ilvl="2" w:tplc="0409001B">
      <w:start w:val="1"/>
      <w:numFmt w:val="lowerRoman"/>
      <w:lvlText w:val="%3."/>
      <w:lvlJc w:val="right"/>
      <w:pPr>
        <w:ind w:left="3590" w:hanging="180"/>
      </w:pPr>
    </w:lvl>
    <w:lvl w:ilvl="3" w:tplc="0409000F">
      <w:start w:val="1"/>
      <w:numFmt w:val="decimal"/>
      <w:lvlText w:val="%4."/>
      <w:lvlJc w:val="left"/>
      <w:pPr>
        <w:ind w:left="4310" w:hanging="360"/>
      </w:pPr>
    </w:lvl>
    <w:lvl w:ilvl="4" w:tplc="04090019" w:tentative="1">
      <w:start w:val="1"/>
      <w:numFmt w:val="lowerLetter"/>
      <w:lvlText w:val="%5."/>
      <w:lvlJc w:val="left"/>
      <w:pPr>
        <w:ind w:left="5030" w:hanging="360"/>
      </w:pPr>
    </w:lvl>
    <w:lvl w:ilvl="5" w:tplc="0409001B" w:tentative="1">
      <w:start w:val="1"/>
      <w:numFmt w:val="lowerRoman"/>
      <w:lvlText w:val="%6."/>
      <w:lvlJc w:val="right"/>
      <w:pPr>
        <w:ind w:left="5750" w:hanging="180"/>
      </w:pPr>
    </w:lvl>
    <w:lvl w:ilvl="6" w:tplc="0409000F" w:tentative="1">
      <w:start w:val="1"/>
      <w:numFmt w:val="decimal"/>
      <w:lvlText w:val="%7."/>
      <w:lvlJc w:val="left"/>
      <w:pPr>
        <w:ind w:left="6470" w:hanging="360"/>
      </w:pPr>
    </w:lvl>
    <w:lvl w:ilvl="7" w:tplc="04090019" w:tentative="1">
      <w:start w:val="1"/>
      <w:numFmt w:val="lowerLetter"/>
      <w:lvlText w:val="%8."/>
      <w:lvlJc w:val="left"/>
      <w:pPr>
        <w:ind w:left="7190" w:hanging="360"/>
      </w:pPr>
    </w:lvl>
    <w:lvl w:ilvl="8" w:tplc="04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3">
    <w:nsid w:val="4A706C17"/>
    <w:multiLevelType w:val="hybridMultilevel"/>
    <w:tmpl w:val="8AA6AB44"/>
    <w:lvl w:ilvl="0" w:tplc="E3D4C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C51A7"/>
    <w:multiLevelType w:val="hybridMultilevel"/>
    <w:tmpl w:val="338E1ABE"/>
    <w:lvl w:ilvl="0" w:tplc="C652BA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C1314A"/>
    <w:multiLevelType w:val="hybridMultilevel"/>
    <w:tmpl w:val="E1181680"/>
    <w:lvl w:ilvl="0" w:tplc="604825D0">
      <w:start w:val="1"/>
      <w:numFmt w:val="lowerRoman"/>
      <w:lvlText w:val="%1."/>
      <w:lvlJc w:val="left"/>
      <w:pPr>
        <w:ind w:left="179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2F352">
      <w:start w:val="1"/>
      <w:numFmt w:val="lowerRoman"/>
      <w:lvlText w:val="%2"/>
      <w:lvlJc w:val="left"/>
      <w:pPr>
        <w:ind w:left="25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>
    <w:nsid w:val="5D2D52EB"/>
    <w:multiLevelType w:val="hybridMultilevel"/>
    <w:tmpl w:val="B07AE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A42876"/>
    <w:multiLevelType w:val="hybridMultilevel"/>
    <w:tmpl w:val="466642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CB2D2E"/>
    <w:multiLevelType w:val="hybridMultilevel"/>
    <w:tmpl w:val="EC9A7F2E"/>
    <w:lvl w:ilvl="0" w:tplc="C652BA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A65C0"/>
    <w:multiLevelType w:val="hybridMultilevel"/>
    <w:tmpl w:val="F6CA4570"/>
    <w:lvl w:ilvl="0" w:tplc="A5E848A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604825D0">
      <w:start w:val="1"/>
      <w:numFmt w:val="lowerRoman"/>
      <w:lvlText w:val="%2."/>
      <w:lvlJc w:val="left"/>
      <w:pPr>
        <w:ind w:left="179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F3B52A0"/>
    <w:multiLevelType w:val="hybridMultilevel"/>
    <w:tmpl w:val="905A5A44"/>
    <w:lvl w:ilvl="0" w:tplc="D90E90EA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2BA90">
      <w:start w:val="1"/>
      <w:numFmt w:val="lowerLetter"/>
      <w:lvlText w:val="%2)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B2F352">
      <w:start w:val="1"/>
      <w:numFmt w:val="lowerRoman"/>
      <w:lvlText w:val="%3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8057C">
      <w:start w:val="1"/>
      <w:numFmt w:val="decimal"/>
      <w:lvlText w:val="%4"/>
      <w:lvlJc w:val="left"/>
      <w:pPr>
        <w:ind w:left="1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041CF6">
      <w:start w:val="1"/>
      <w:numFmt w:val="lowerLetter"/>
      <w:lvlText w:val="%5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DC0D74">
      <w:start w:val="1"/>
      <w:numFmt w:val="lowerRoman"/>
      <w:lvlText w:val="%6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A49B4">
      <w:start w:val="1"/>
      <w:numFmt w:val="decimal"/>
      <w:lvlText w:val="%7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480E2">
      <w:start w:val="1"/>
      <w:numFmt w:val="lowerLetter"/>
      <w:lvlText w:val="%8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509512">
      <w:start w:val="1"/>
      <w:numFmt w:val="lowerRoman"/>
      <w:lvlText w:val="%9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6"/>
  </w:num>
  <w:num w:numId="6">
    <w:abstractNumId w:val="12"/>
  </w:num>
  <w:num w:numId="7">
    <w:abstractNumId w:val="9"/>
  </w:num>
  <w:num w:numId="8">
    <w:abstractNumId w:val="2"/>
  </w:num>
  <w:num w:numId="9">
    <w:abstractNumId w:val="5"/>
  </w:num>
  <w:num w:numId="10">
    <w:abstractNumId w:val="18"/>
  </w:num>
  <w:num w:numId="11">
    <w:abstractNumId w:val="0"/>
  </w:num>
  <w:num w:numId="12">
    <w:abstractNumId w:val="13"/>
  </w:num>
  <w:num w:numId="13">
    <w:abstractNumId w:val="10"/>
  </w:num>
  <w:num w:numId="14">
    <w:abstractNumId w:val="14"/>
  </w:num>
  <w:num w:numId="15">
    <w:abstractNumId w:val="3"/>
  </w:num>
  <w:num w:numId="16">
    <w:abstractNumId w:val="4"/>
  </w:num>
  <w:num w:numId="17">
    <w:abstractNumId w:val="8"/>
  </w:num>
  <w:num w:numId="18">
    <w:abstractNumId w:val="7"/>
  </w:num>
  <w:num w:numId="19">
    <w:abstractNumId w:val="16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04"/>
    <w:rsid w:val="00011128"/>
    <w:rsid w:val="00072859"/>
    <w:rsid w:val="000D7DE5"/>
    <w:rsid w:val="0017793C"/>
    <w:rsid w:val="001920F7"/>
    <w:rsid w:val="001B662F"/>
    <w:rsid w:val="001C70FA"/>
    <w:rsid w:val="001D65A5"/>
    <w:rsid w:val="00247DE5"/>
    <w:rsid w:val="00294500"/>
    <w:rsid w:val="003412D1"/>
    <w:rsid w:val="00356778"/>
    <w:rsid w:val="003846C2"/>
    <w:rsid w:val="00392811"/>
    <w:rsid w:val="0041539B"/>
    <w:rsid w:val="0042661E"/>
    <w:rsid w:val="00433DEA"/>
    <w:rsid w:val="00443D75"/>
    <w:rsid w:val="004534CB"/>
    <w:rsid w:val="00476F81"/>
    <w:rsid w:val="004D3426"/>
    <w:rsid w:val="004E5C9B"/>
    <w:rsid w:val="00554A2A"/>
    <w:rsid w:val="005653A6"/>
    <w:rsid w:val="00612E04"/>
    <w:rsid w:val="00670485"/>
    <w:rsid w:val="00670C86"/>
    <w:rsid w:val="00686EF3"/>
    <w:rsid w:val="006B5F3F"/>
    <w:rsid w:val="006C1331"/>
    <w:rsid w:val="006E3619"/>
    <w:rsid w:val="0073543D"/>
    <w:rsid w:val="00736D9E"/>
    <w:rsid w:val="0074459E"/>
    <w:rsid w:val="007A07C9"/>
    <w:rsid w:val="007C747C"/>
    <w:rsid w:val="007E1813"/>
    <w:rsid w:val="007E7F50"/>
    <w:rsid w:val="00861758"/>
    <w:rsid w:val="00864A5F"/>
    <w:rsid w:val="008679B1"/>
    <w:rsid w:val="008808B2"/>
    <w:rsid w:val="00881B3C"/>
    <w:rsid w:val="008D66B4"/>
    <w:rsid w:val="009260B0"/>
    <w:rsid w:val="00966A3D"/>
    <w:rsid w:val="009B20EA"/>
    <w:rsid w:val="009D47DC"/>
    <w:rsid w:val="009E3288"/>
    <w:rsid w:val="00A03D95"/>
    <w:rsid w:val="00A23D3D"/>
    <w:rsid w:val="00A533D2"/>
    <w:rsid w:val="00A701AA"/>
    <w:rsid w:val="00AD03FE"/>
    <w:rsid w:val="00B23973"/>
    <w:rsid w:val="00B24551"/>
    <w:rsid w:val="00B67A7B"/>
    <w:rsid w:val="00B730F0"/>
    <w:rsid w:val="00BD67F0"/>
    <w:rsid w:val="00C0387E"/>
    <w:rsid w:val="00C544B0"/>
    <w:rsid w:val="00CA5C3F"/>
    <w:rsid w:val="00CD4360"/>
    <w:rsid w:val="00CF7373"/>
    <w:rsid w:val="00DB6DEE"/>
    <w:rsid w:val="00DB727B"/>
    <w:rsid w:val="00DD0C0F"/>
    <w:rsid w:val="00E835DE"/>
    <w:rsid w:val="00EC600E"/>
    <w:rsid w:val="00F44020"/>
    <w:rsid w:val="00FA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3D"/>
    <w:pPr>
      <w:keepNext/>
      <w:keepLines/>
      <w:spacing w:before="240"/>
      <w:outlineLvl w:val="0"/>
    </w:pPr>
    <w:rPr>
      <w:rFonts w:ascii="Open Sans" w:eastAsiaTheme="majorEastAsia" w:hAnsi="Open Sans" w:cstheme="majorBidi"/>
      <w:b/>
      <w:color w:val="00B050"/>
      <w:sz w:val="48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3D"/>
    <w:pPr>
      <w:keepNext/>
      <w:keepLines/>
      <w:spacing w:before="40"/>
      <w:outlineLvl w:val="1"/>
    </w:pPr>
    <w:rPr>
      <w:rFonts w:ascii="Open Sans" w:eastAsiaTheme="majorEastAsia" w:hAnsi="Open Sans" w:cstheme="majorBidi"/>
      <w:color w:val="F0562E"/>
      <w:sz w:val="3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43D"/>
    <w:pPr>
      <w:contextualSpacing/>
    </w:pPr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D7DE5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D7DE5"/>
    <w:rPr>
      <w:rFonts w:ascii="Open Sans" w:hAnsi="Open Sans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3543D"/>
    <w:rPr>
      <w:rFonts w:ascii="Open Sans" w:eastAsiaTheme="majorEastAsia" w:hAnsi="Open Sans" w:cstheme="majorBidi"/>
      <w:b/>
      <w:color w:val="00B05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543D"/>
    <w:rPr>
      <w:rFonts w:ascii="Open Sans" w:eastAsiaTheme="majorEastAsia" w:hAnsi="Open Sans" w:cstheme="majorBidi"/>
      <w:color w:val="F0562E"/>
      <w:sz w:val="3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73543D"/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Footer">
    <w:name w:val="footer"/>
    <w:basedOn w:val="Normal"/>
    <w:link w:val="FooterChar"/>
    <w:uiPriority w:val="99"/>
    <w:unhideWhenUsed/>
    <w:rsid w:val="004D3426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4D3426"/>
    <w:rPr>
      <w:rFonts w:ascii="Open Sans" w:hAnsi="Open Sans"/>
      <w:sz w:val="21"/>
    </w:rPr>
  </w:style>
  <w:style w:type="character" w:styleId="PageNumber">
    <w:name w:val="page number"/>
    <w:basedOn w:val="DefaultParagraphFont"/>
    <w:uiPriority w:val="99"/>
    <w:unhideWhenUsed/>
    <w:rsid w:val="00CF7373"/>
    <w:rPr>
      <w:sz w:val="16"/>
    </w:rPr>
  </w:style>
  <w:style w:type="paragraph" w:styleId="NoSpacing">
    <w:name w:val="No Spacing"/>
    <w:uiPriority w:val="1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9D4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3D"/>
    <w:pPr>
      <w:keepNext/>
      <w:keepLines/>
      <w:spacing w:before="240"/>
      <w:outlineLvl w:val="0"/>
    </w:pPr>
    <w:rPr>
      <w:rFonts w:ascii="Open Sans" w:eastAsiaTheme="majorEastAsia" w:hAnsi="Open Sans" w:cstheme="majorBidi"/>
      <w:b/>
      <w:color w:val="00B050"/>
      <w:sz w:val="48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3D"/>
    <w:pPr>
      <w:keepNext/>
      <w:keepLines/>
      <w:spacing w:before="40"/>
      <w:outlineLvl w:val="1"/>
    </w:pPr>
    <w:rPr>
      <w:rFonts w:ascii="Open Sans" w:eastAsiaTheme="majorEastAsia" w:hAnsi="Open Sans" w:cstheme="majorBidi"/>
      <w:color w:val="F0562E"/>
      <w:sz w:val="3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43D"/>
    <w:pPr>
      <w:contextualSpacing/>
    </w:pPr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D7DE5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D7DE5"/>
    <w:rPr>
      <w:rFonts w:ascii="Open Sans" w:hAnsi="Open Sans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3543D"/>
    <w:rPr>
      <w:rFonts w:ascii="Open Sans" w:eastAsiaTheme="majorEastAsia" w:hAnsi="Open Sans" w:cstheme="majorBidi"/>
      <w:b/>
      <w:color w:val="00B05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543D"/>
    <w:rPr>
      <w:rFonts w:ascii="Open Sans" w:eastAsiaTheme="majorEastAsia" w:hAnsi="Open Sans" w:cstheme="majorBidi"/>
      <w:color w:val="F0562E"/>
      <w:sz w:val="3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73543D"/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Footer">
    <w:name w:val="footer"/>
    <w:basedOn w:val="Normal"/>
    <w:link w:val="FooterChar"/>
    <w:uiPriority w:val="99"/>
    <w:unhideWhenUsed/>
    <w:rsid w:val="004D3426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4D3426"/>
    <w:rPr>
      <w:rFonts w:ascii="Open Sans" w:hAnsi="Open Sans"/>
      <w:sz w:val="21"/>
    </w:rPr>
  </w:style>
  <w:style w:type="character" w:styleId="PageNumber">
    <w:name w:val="page number"/>
    <w:basedOn w:val="DefaultParagraphFont"/>
    <w:uiPriority w:val="99"/>
    <w:unhideWhenUsed/>
    <w:rsid w:val="00CF7373"/>
    <w:rPr>
      <w:sz w:val="16"/>
    </w:rPr>
  </w:style>
  <w:style w:type="paragraph" w:styleId="NoSpacing">
    <w:name w:val="No Spacing"/>
    <w:uiPriority w:val="1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9D4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-Town\Downloads\21-06-07%20VillageOfYoungstown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52DD86325F34B8168E1F10527781F" ma:contentTypeVersion="16" ma:contentTypeDescription="Create a new document." ma:contentTypeScope="" ma:versionID="a339e296677b971e108e6d800248f434">
  <xsd:schema xmlns:xsd="http://www.w3.org/2001/XMLSchema" xmlns:xs="http://www.w3.org/2001/XMLSchema" xmlns:p="http://schemas.microsoft.com/office/2006/metadata/properties" xmlns:ns2="0277d97d-3ffd-437a-b76c-42a10f05ecd6" xmlns:ns3="7417941d-7cdc-4c4a-bb4a-74c710b2a8f2" targetNamespace="http://schemas.microsoft.com/office/2006/metadata/properties" ma:root="true" ma:fieldsID="206630edca25d6a5cae8e7c50f93ccc4" ns2:_="" ns3:_="">
    <xsd:import namespace="0277d97d-3ffd-437a-b76c-42a10f05ecd6"/>
    <xsd:import namespace="7417941d-7cdc-4c4a-bb4a-74c710b2a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d97d-3ffd-437a-b76c-42a10f05ec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b366c-55ec-4c40-b501-7b0ed488fe85}" ma:internalName="TaxCatchAll" ma:showField="CatchAllData" ma:web="0277d97d-3ffd-437a-b76c-42a10f05e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7941d-7cdc-4c4a-bb4a-74c710b2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33044a-3282-4dff-864c-27c6b07462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F7161-DA1E-48A9-8A11-4332A64A0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E0613-ABE7-433A-BF8B-07342441F8F7}"/>
</file>

<file path=customXml/itemProps3.xml><?xml version="1.0" encoding="utf-8"?>
<ds:datastoreItem xmlns:ds="http://schemas.openxmlformats.org/officeDocument/2006/customXml" ds:itemID="{F8F405D4-02E1-4DCC-AA6B-236167EFCF6E}"/>
</file>

<file path=docProps/app.xml><?xml version="1.0" encoding="utf-8"?>
<Properties xmlns="http://schemas.openxmlformats.org/officeDocument/2006/extended-properties" xmlns:vt="http://schemas.openxmlformats.org/officeDocument/2006/docPropsVTypes">
  <Template>21-06-07 VillageOfYoungstown letterhead template.dotx</Template>
  <TotalTime>66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Garlock</dc:creator>
  <cp:lastModifiedBy>Emma Garlock</cp:lastModifiedBy>
  <cp:revision>3</cp:revision>
  <cp:lastPrinted>2022-03-29T19:10:00Z</cp:lastPrinted>
  <dcterms:created xsi:type="dcterms:W3CDTF">2022-03-29T19:10:00Z</dcterms:created>
  <dcterms:modified xsi:type="dcterms:W3CDTF">2022-04-05T17:45:00Z</dcterms:modified>
</cp:coreProperties>
</file>